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4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2941"/>
        <w:gridCol w:w="2223"/>
        <w:gridCol w:w="1657"/>
        <w:gridCol w:w="2203"/>
      </w:tblGrid>
      <w:tr w:rsidR="0090596C" w:rsidRPr="00CD789A" w14:paraId="584ED88D" w14:textId="77777777" w:rsidTr="00E64954">
        <w:trPr>
          <w:trHeight w:val="361"/>
        </w:trPr>
        <w:tc>
          <w:tcPr>
            <w:tcW w:w="5000" w:type="pct"/>
            <w:gridSpan w:val="5"/>
            <w:shd w:val="clear" w:color="auto" w:fill="731F1C" w:themeFill="accent5"/>
          </w:tcPr>
          <w:p w14:paraId="2FC94AFF" w14:textId="7172B904" w:rsidR="00650259" w:rsidRPr="00CD789A" w:rsidRDefault="00E920E5" w:rsidP="0090596C">
            <w:pPr>
              <w:pStyle w:val="Heading1"/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>Personal Info</w:t>
            </w:r>
          </w:p>
        </w:tc>
      </w:tr>
      <w:tr w:rsidR="00650259" w:rsidRPr="00CD789A" w14:paraId="5A90E1D3" w14:textId="77777777" w:rsidTr="00E64954">
        <w:trPr>
          <w:trHeight w:val="739"/>
        </w:trPr>
        <w:tc>
          <w:tcPr>
            <w:tcW w:w="1905" w:type="pct"/>
            <w:gridSpan w:val="2"/>
            <w:vAlign w:val="bottom"/>
          </w:tcPr>
          <w:p w14:paraId="4312A448" w14:textId="5D3A3E3D" w:rsidR="00FE5DA2" w:rsidRPr="00CD789A" w:rsidRDefault="00C229B6" w:rsidP="00B158B1">
            <w:pPr>
              <w:pStyle w:val="NormalIndent"/>
              <w:spacing w:before="0"/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ab/>
            </w:r>
          </w:p>
          <w:p w14:paraId="63D670BD" w14:textId="7DFFCDCF" w:rsidR="00650259" w:rsidRPr="00CD789A" w:rsidRDefault="00E64954" w:rsidP="00E64954">
            <w:pPr>
              <w:pStyle w:val="NormalIndent"/>
              <w:spacing w:before="0"/>
              <w:ind w:left="0"/>
              <w:rPr>
                <w:b/>
                <w:bCs/>
                <w:sz w:val="20"/>
                <w:szCs w:val="20"/>
                <w:lang w:val="en-GB"/>
              </w:rPr>
            </w:pPr>
            <w:r w:rsidRPr="00027AA2">
              <w:rPr>
                <w:b/>
                <w:bCs/>
                <w:sz w:val="20"/>
                <w:szCs w:val="20"/>
                <w:lang w:val="en-GB"/>
              </w:rPr>
              <w:t xml:space="preserve">             </w:t>
            </w:r>
            <w:r>
              <w:rPr>
                <w:b/>
                <w:bCs/>
                <w:sz w:val="20"/>
                <w:szCs w:val="20"/>
                <w:highlight w:val="yellow"/>
                <w:lang w:val="en-GB"/>
              </w:rPr>
              <w:t xml:space="preserve"> </w:t>
            </w:r>
            <w:r w:rsidR="007D3E86" w:rsidRPr="00CD789A">
              <w:rPr>
                <w:b/>
                <w:bCs/>
                <w:sz w:val="20"/>
                <w:szCs w:val="20"/>
                <w:highlight w:val="yellow"/>
                <w:lang w:val="en-GB"/>
              </w:rPr>
              <w:t>Property Applying for</w:t>
            </w:r>
          </w:p>
        </w:tc>
        <w:tc>
          <w:tcPr>
            <w:tcW w:w="3095" w:type="pct"/>
            <w:gridSpan w:val="3"/>
            <w:tcBorders>
              <w:bottom w:val="single" w:sz="4" w:space="0" w:color="auto"/>
            </w:tcBorders>
            <w:vAlign w:val="bottom"/>
          </w:tcPr>
          <w:p w14:paraId="34AFE27F" w14:textId="77777777" w:rsidR="00650259" w:rsidRPr="00CD789A" w:rsidRDefault="00650259" w:rsidP="00B158B1">
            <w:pPr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47E220B8" w14:textId="77777777" w:rsidTr="00E64954">
        <w:trPr>
          <w:trHeight w:val="361"/>
        </w:trPr>
        <w:tc>
          <w:tcPr>
            <w:tcW w:w="1905" w:type="pct"/>
            <w:gridSpan w:val="2"/>
            <w:vAlign w:val="bottom"/>
          </w:tcPr>
          <w:p w14:paraId="033444A2" w14:textId="6FC7F860" w:rsidR="00650259" w:rsidRPr="00CD789A" w:rsidRDefault="00E64954" w:rsidP="00E64954">
            <w:pPr>
              <w:pStyle w:val="NormalIndent"/>
              <w:spacing w:before="0"/>
              <w:ind w:left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              </w:t>
            </w:r>
            <w:r w:rsidR="00E920E5" w:rsidRPr="00CD789A">
              <w:rPr>
                <w:sz w:val="20"/>
                <w:szCs w:val="20"/>
                <w:lang w:val="en-GB"/>
              </w:rPr>
              <w:t xml:space="preserve">Applicant </w:t>
            </w:r>
            <w:r w:rsidR="007D3E86" w:rsidRPr="00CD789A">
              <w:rPr>
                <w:sz w:val="20"/>
                <w:szCs w:val="20"/>
                <w:lang w:val="en-GB"/>
              </w:rPr>
              <w:t>1</w:t>
            </w:r>
          </w:p>
        </w:tc>
        <w:tc>
          <w:tcPr>
            <w:tcW w:w="3095" w:type="pct"/>
            <w:gridSpan w:val="3"/>
            <w:tcBorders>
              <w:bottom w:val="single" w:sz="4" w:space="0" w:color="auto"/>
            </w:tcBorders>
            <w:vAlign w:val="bottom"/>
          </w:tcPr>
          <w:p w14:paraId="07399A53" w14:textId="77777777" w:rsidR="00650259" w:rsidRPr="00CD789A" w:rsidRDefault="00650259" w:rsidP="00B158B1">
            <w:pPr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56F5E900" w14:textId="77777777" w:rsidTr="00E64954">
        <w:trPr>
          <w:trHeight w:val="361"/>
        </w:trPr>
        <w:tc>
          <w:tcPr>
            <w:tcW w:w="1905" w:type="pct"/>
            <w:gridSpan w:val="2"/>
            <w:vAlign w:val="bottom"/>
          </w:tcPr>
          <w:p w14:paraId="490E1703" w14:textId="07A14595" w:rsidR="00650259" w:rsidRPr="00CD789A" w:rsidRDefault="00E64954" w:rsidP="00E64954">
            <w:pPr>
              <w:pStyle w:val="NormalIndent"/>
              <w:spacing w:before="0"/>
              <w:ind w:left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              </w:t>
            </w:r>
            <w:r w:rsidR="007D3E86" w:rsidRPr="00CD789A">
              <w:rPr>
                <w:sz w:val="20"/>
                <w:szCs w:val="20"/>
                <w:lang w:val="en-GB"/>
              </w:rPr>
              <w:t>Applicant 2</w:t>
            </w:r>
          </w:p>
        </w:tc>
        <w:tc>
          <w:tcPr>
            <w:tcW w:w="3095" w:type="pct"/>
            <w:gridSpan w:val="3"/>
            <w:tcBorders>
              <w:bottom w:val="single" w:sz="4" w:space="0" w:color="auto"/>
            </w:tcBorders>
            <w:vAlign w:val="bottom"/>
          </w:tcPr>
          <w:p w14:paraId="3C95B963" w14:textId="77777777" w:rsidR="00650259" w:rsidRPr="00CD789A" w:rsidRDefault="00650259" w:rsidP="00B158B1">
            <w:pPr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1A372EFB" w14:textId="77777777" w:rsidTr="00E64954">
        <w:trPr>
          <w:trHeight w:val="361"/>
        </w:trPr>
        <w:tc>
          <w:tcPr>
            <w:tcW w:w="1905" w:type="pct"/>
            <w:gridSpan w:val="2"/>
            <w:vAlign w:val="bottom"/>
          </w:tcPr>
          <w:p w14:paraId="32F87D44" w14:textId="15BCB32C" w:rsidR="00650259" w:rsidRPr="00CD789A" w:rsidRDefault="00E64954" w:rsidP="00E64954">
            <w:pPr>
              <w:pStyle w:val="NormalIndent"/>
              <w:spacing w:before="0"/>
              <w:ind w:left="0"/>
              <w:rPr>
                <w:sz w:val="20"/>
                <w:szCs w:val="20"/>
                <w:lang w:val="en-GB"/>
              </w:rPr>
            </w:pPr>
            <w:bookmarkStart w:id="0" w:name="_Hlk160202793"/>
            <w:r>
              <w:rPr>
                <w:sz w:val="20"/>
                <w:szCs w:val="20"/>
                <w:lang w:val="en-GB"/>
              </w:rPr>
              <w:t xml:space="preserve">              </w:t>
            </w:r>
            <w:r w:rsidR="00E920E5" w:rsidRPr="00CD789A">
              <w:rPr>
                <w:sz w:val="20"/>
                <w:szCs w:val="20"/>
                <w:lang w:val="en-GB"/>
              </w:rPr>
              <w:t>Current Address</w:t>
            </w:r>
          </w:p>
        </w:tc>
        <w:tc>
          <w:tcPr>
            <w:tcW w:w="3095" w:type="pct"/>
            <w:gridSpan w:val="3"/>
            <w:tcBorders>
              <w:bottom w:val="single" w:sz="4" w:space="0" w:color="auto"/>
            </w:tcBorders>
            <w:vAlign w:val="bottom"/>
          </w:tcPr>
          <w:p w14:paraId="01EA727F" w14:textId="77777777" w:rsidR="00650259" w:rsidRPr="00CD789A" w:rsidRDefault="00650259" w:rsidP="00B158B1">
            <w:pPr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6AC0414F" w14:textId="77777777" w:rsidTr="00E64954">
        <w:trPr>
          <w:trHeight w:val="361"/>
        </w:trPr>
        <w:tc>
          <w:tcPr>
            <w:tcW w:w="1905" w:type="pct"/>
            <w:gridSpan w:val="2"/>
            <w:vAlign w:val="bottom"/>
          </w:tcPr>
          <w:p w14:paraId="5212198B" w14:textId="4F5B42C8" w:rsidR="00650259" w:rsidRPr="00CD789A" w:rsidRDefault="00650259" w:rsidP="00B158B1">
            <w:pPr>
              <w:pStyle w:val="NormalIndent"/>
              <w:spacing w:before="0"/>
              <w:rPr>
                <w:sz w:val="20"/>
                <w:szCs w:val="20"/>
                <w:lang w:val="en-GB"/>
              </w:rPr>
            </w:pPr>
          </w:p>
        </w:tc>
        <w:tc>
          <w:tcPr>
            <w:tcW w:w="3095" w:type="pct"/>
            <w:gridSpan w:val="3"/>
            <w:tcBorders>
              <w:bottom w:val="single" w:sz="4" w:space="0" w:color="auto"/>
            </w:tcBorders>
            <w:vAlign w:val="bottom"/>
          </w:tcPr>
          <w:p w14:paraId="1B6AC97B" w14:textId="77777777" w:rsidR="00650259" w:rsidRPr="00CD789A" w:rsidRDefault="00650259" w:rsidP="00B158B1">
            <w:pPr>
              <w:rPr>
                <w:sz w:val="20"/>
                <w:szCs w:val="20"/>
                <w:lang w:val="en-GB"/>
              </w:rPr>
            </w:pPr>
          </w:p>
        </w:tc>
      </w:tr>
      <w:bookmarkEnd w:id="0"/>
      <w:tr w:rsidR="00C229B6" w:rsidRPr="00CD789A" w14:paraId="64D65C17" w14:textId="77777777" w:rsidTr="00E64954">
        <w:trPr>
          <w:trHeight w:val="481"/>
        </w:trPr>
        <w:tc>
          <w:tcPr>
            <w:tcW w:w="1905" w:type="pct"/>
            <w:gridSpan w:val="2"/>
            <w:vAlign w:val="bottom"/>
          </w:tcPr>
          <w:p w14:paraId="5FC1751F" w14:textId="450F6CD0" w:rsidR="00FE5DA2" w:rsidRPr="00CD789A" w:rsidRDefault="00E64954" w:rsidP="00E64954">
            <w:pPr>
              <w:pStyle w:val="NormalIndent"/>
              <w:spacing w:before="0"/>
              <w:ind w:left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               </w:t>
            </w:r>
            <w:r w:rsidR="00E920E5" w:rsidRPr="00CD789A">
              <w:rPr>
                <w:sz w:val="20"/>
                <w:szCs w:val="20"/>
                <w:lang w:val="en-GB"/>
              </w:rPr>
              <w:t xml:space="preserve">Mobile# </w:t>
            </w:r>
          </w:p>
          <w:p w14:paraId="6C96546E" w14:textId="7F5EDBD0" w:rsidR="00650259" w:rsidRPr="00CD789A" w:rsidRDefault="00E64954" w:rsidP="00E64954">
            <w:pPr>
              <w:pStyle w:val="NormalIndent"/>
              <w:spacing w:before="0"/>
              <w:ind w:left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               </w:t>
            </w:r>
            <w:r w:rsidR="00E920E5" w:rsidRPr="00CD789A">
              <w:rPr>
                <w:sz w:val="20"/>
                <w:szCs w:val="20"/>
                <w:lang w:val="en-GB"/>
              </w:rPr>
              <w:t>Applicant 1</w:t>
            </w:r>
          </w:p>
        </w:tc>
        <w:tc>
          <w:tcPr>
            <w:tcW w:w="1131" w:type="pct"/>
            <w:tcBorders>
              <w:bottom w:val="single" w:sz="4" w:space="0" w:color="auto"/>
            </w:tcBorders>
            <w:vAlign w:val="bottom"/>
          </w:tcPr>
          <w:p w14:paraId="5E31ECE8" w14:textId="77777777" w:rsidR="00650259" w:rsidRPr="00CD789A" w:rsidRDefault="00650259" w:rsidP="00B158B1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843" w:type="pct"/>
            <w:vAlign w:val="bottom"/>
          </w:tcPr>
          <w:p w14:paraId="3C5A5E51" w14:textId="14E1980E" w:rsidR="00650259" w:rsidRPr="00CD789A" w:rsidRDefault="00E920E5" w:rsidP="00B158B1">
            <w:pPr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>Mobile# Applicant 2</w:t>
            </w:r>
          </w:p>
        </w:tc>
        <w:tc>
          <w:tcPr>
            <w:tcW w:w="1121" w:type="pct"/>
            <w:tcBorders>
              <w:bottom w:val="single" w:sz="4" w:space="0" w:color="auto"/>
            </w:tcBorders>
            <w:vAlign w:val="bottom"/>
          </w:tcPr>
          <w:p w14:paraId="71E121B0" w14:textId="2AA2F541" w:rsidR="00650259" w:rsidRPr="00CD789A" w:rsidRDefault="00650259" w:rsidP="00B158B1">
            <w:pPr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27BAADF6" w14:textId="77777777" w:rsidTr="00E64954">
        <w:trPr>
          <w:trHeight w:val="52"/>
        </w:trPr>
        <w:tc>
          <w:tcPr>
            <w:tcW w:w="5000" w:type="pct"/>
            <w:gridSpan w:val="5"/>
            <w:shd w:val="clear" w:color="auto" w:fill="auto"/>
          </w:tcPr>
          <w:tbl>
            <w:tblPr>
              <w:tblStyle w:val="TableGrid"/>
              <w:tblW w:w="961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1"/>
              <w:gridCol w:w="3537"/>
              <w:gridCol w:w="79"/>
              <w:gridCol w:w="5663"/>
              <w:gridCol w:w="221"/>
            </w:tblGrid>
            <w:tr w:rsidR="007D3E86" w:rsidRPr="00CD789A" w14:paraId="1315A4F2" w14:textId="77777777" w:rsidTr="00E64954">
              <w:trPr>
                <w:gridBefore w:val="1"/>
                <w:gridAfter w:val="1"/>
                <w:wBefore w:w="58" w:type="pct"/>
                <w:wAfter w:w="115" w:type="pct"/>
                <w:trHeight w:val="345"/>
              </w:trPr>
              <w:tc>
                <w:tcPr>
                  <w:tcW w:w="1840" w:type="pct"/>
                  <w:vAlign w:val="bottom"/>
                </w:tcPr>
                <w:p w14:paraId="332D37E5" w14:textId="77777777" w:rsidR="007D3E86" w:rsidRPr="00CD789A" w:rsidRDefault="007D3E86" w:rsidP="00B158B1">
                  <w:pPr>
                    <w:pStyle w:val="NormalIndent"/>
                    <w:spacing w:before="0"/>
                    <w:rPr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987" w:type="pct"/>
                  <w:gridSpan w:val="2"/>
                  <w:vAlign w:val="bottom"/>
                </w:tcPr>
                <w:p w14:paraId="68C61B63" w14:textId="77777777" w:rsidR="007D3E86" w:rsidRPr="00CD789A" w:rsidRDefault="007D3E86" w:rsidP="00B158B1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E64954" w:rsidRPr="00CD789A" w14:paraId="5D8BFA26" w14:textId="77777777" w:rsidTr="00E64954">
              <w:trPr>
                <w:trHeight w:val="361"/>
              </w:trPr>
              <w:tc>
                <w:tcPr>
                  <w:tcW w:w="1939" w:type="pct"/>
                  <w:gridSpan w:val="3"/>
                  <w:vAlign w:val="bottom"/>
                </w:tcPr>
                <w:p w14:paraId="37EDC531" w14:textId="5D4996BC" w:rsidR="00E64954" w:rsidRPr="00CD789A" w:rsidRDefault="00E64954" w:rsidP="00E64954">
                  <w:pPr>
                    <w:pStyle w:val="NormalIndent"/>
                    <w:spacing w:before="0"/>
                    <w:ind w:left="0"/>
                    <w:rPr>
                      <w:sz w:val="20"/>
                      <w:szCs w:val="20"/>
                      <w:lang w:val="en-GB"/>
                    </w:rPr>
                  </w:pPr>
                  <w:r>
                    <w:rPr>
                      <w:sz w:val="20"/>
                      <w:szCs w:val="20"/>
                      <w:lang w:val="en-GB"/>
                    </w:rPr>
                    <w:t xml:space="preserve">             Email Applicant 1</w:t>
                  </w:r>
                </w:p>
              </w:tc>
              <w:tc>
                <w:tcPr>
                  <w:tcW w:w="3061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37B2B30E" w14:textId="77777777" w:rsidR="00E64954" w:rsidRPr="00CD789A" w:rsidRDefault="00E64954" w:rsidP="00B508F6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E64954" w:rsidRPr="00CD789A" w14:paraId="296635D7" w14:textId="77777777" w:rsidTr="00E64954">
              <w:trPr>
                <w:trHeight w:val="361"/>
              </w:trPr>
              <w:tc>
                <w:tcPr>
                  <w:tcW w:w="1939" w:type="pct"/>
                  <w:gridSpan w:val="3"/>
                  <w:vAlign w:val="bottom"/>
                </w:tcPr>
                <w:p w14:paraId="5E086A61" w14:textId="5A68DE22" w:rsidR="00E64954" w:rsidRPr="00CD789A" w:rsidRDefault="00E64954" w:rsidP="00E64954">
                  <w:pPr>
                    <w:pStyle w:val="NormalIndent"/>
                    <w:spacing w:before="0"/>
                    <w:ind w:left="0"/>
                    <w:rPr>
                      <w:sz w:val="20"/>
                      <w:szCs w:val="20"/>
                      <w:lang w:val="en-GB"/>
                    </w:rPr>
                  </w:pPr>
                  <w:r>
                    <w:rPr>
                      <w:sz w:val="20"/>
                      <w:szCs w:val="20"/>
                      <w:lang w:val="en-GB"/>
                    </w:rPr>
                    <w:t xml:space="preserve">             Email Applicant 2</w:t>
                  </w:r>
                </w:p>
              </w:tc>
              <w:tc>
                <w:tcPr>
                  <w:tcW w:w="3061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03E5FEA2" w14:textId="77777777" w:rsidR="00E64954" w:rsidRPr="00CD789A" w:rsidRDefault="00E64954" w:rsidP="00B508F6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6FD05E33" w14:textId="77777777" w:rsidR="00650259" w:rsidRPr="00CD789A" w:rsidRDefault="00650259" w:rsidP="00B158B1">
            <w:pPr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</w:tr>
      <w:tr w:rsidR="00E920E5" w:rsidRPr="00CD789A" w14:paraId="3A8B2115" w14:textId="77777777" w:rsidTr="00E64954">
        <w:trPr>
          <w:trHeight w:val="52"/>
        </w:trPr>
        <w:tc>
          <w:tcPr>
            <w:tcW w:w="5000" w:type="pct"/>
            <w:gridSpan w:val="5"/>
            <w:shd w:val="clear" w:color="auto" w:fill="auto"/>
          </w:tcPr>
          <w:p w14:paraId="2543F141" w14:textId="5FA9D18F" w:rsidR="00E920E5" w:rsidRPr="00CD789A" w:rsidRDefault="00B158B1" w:rsidP="00B158B1">
            <w:pPr>
              <w:tabs>
                <w:tab w:val="left" w:pos="915"/>
              </w:tabs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ab/>
            </w:r>
          </w:p>
        </w:tc>
      </w:tr>
      <w:tr w:rsidR="0090596C" w:rsidRPr="00CD789A" w14:paraId="6E12D28D" w14:textId="77777777" w:rsidTr="00E64954">
        <w:trPr>
          <w:trHeight w:val="361"/>
        </w:trPr>
        <w:tc>
          <w:tcPr>
            <w:tcW w:w="5000" w:type="pct"/>
            <w:gridSpan w:val="5"/>
            <w:shd w:val="clear" w:color="auto" w:fill="731F1C" w:themeFill="accent5"/>
          </w:tcPr>
          <w:p w14:paraId="3FB06B58" w14:textId="3C4C9EFA" w:rsidR="00650259" w:rsidRPr="00CD789A" w:rsidRDefault="00E920E5" w:rsidP="0090596C">
            <w:pPr>
              <w:pStyle w:val="Heading1"/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>Dependents Information</w:t>
            </w:r>
          </w:p>
        </w:tc>
      </w:tr>
      <w:tr w:rsidR="00650259" w:rsidRPr="00CD789A" w14:paraId="0584534C" w14:textId="77777777" w:rsidTr="00E64954">
        <w:trPr>
          <w:trHeight w:val="1583"/>
        </w:trPr>
        <w:tc>
          <w:tcPr>
            <w:tcW w:w="1905" w:type="pct"/>
            <w:gridSpan w:val="2"/>
            <w:vAlign w:val="bottom"/>
          </w:tcPr>
          <w:p w14:paraId="04EE9744" w14:textId="2F9266EB" w:rsidR="00E920E5" w:rsidRPr="00CD789A" w:rsidRDefault="00E920E5" w:rsidP="00E920E5">
            <w:pPr>
              <w:pStyle w:val="NormalIndent"/>
              <w:rPr>
                <w:b/>
                <w:bCs/>
                <w:sz w:val="20"/>
                <w:szCs w:val="20"/>
                <w:lang w:val="en-GB"/>
              </w:rPr>
            </w:pPr>
            <w:r w:rsidRPr="00CD789A">
              <w:rPr>
                <w:b/>
                <w:bCs/>
                <w:sz w:val="20"/>
                <w:szCs w:val="20"/>
                <w:lang w:val="en-GB"/>
              </w:rPr>
              <w:t xml:space="preserve">Children/Dependants </w:t>
            </w:r>
          </w:p>
          <w:p w14:paraId="502DD103" w14:textId="77777777" w:rsidR="00E920E5" w:rsidRPr="00E920E5" w:rsidRDefault="00E920E5" w:rsidP="00E920E5">
            <w:pPr>
              <w:pStyle w:val="NormalIndent"/>
              <w:rPr>
                <w:sz w:val="20"/>
                <w:szCs w:val="20"/>
                <w:lang w:val="en-GB"/>
              </w:rPr>
            </w:pPr>
            <w:r w:rsidRPr="00E920E5">
              <w:rPr>
                <w:i/>
                <w:iCs/>
                <w:sz w:val="20"/>
                <w:szCs w:val="20"/>
                <w:lang w:val="en-GB"/>
              </w:rPr>
              <w:t>Please enter the ages of all children who will be living in the property</w:t>
            </w:r>
            <w:r w:rsidRPr="00E920E5">
              <w:rPr>
                <w:sz w:val="20"/>
                <w:szCs w:val="20"/>
                <w:lang w:val="en-GB"/>
              </w:rPr>
              <w:t xml:space="preserve">: </w:t>
            </w:r>
          </w:p>
          <w:p w14:paraId="63246547" w14:textId="05913B08" w:rsidR="00650259" w:rsidRPr="00CD789A" w:rsidRDefault="00650259" w:rsidP="00F52451">
            <w:pPr>
              <w:pStyle w:val="NormalIndent"/>
              <w:rPr>
                <w:sz w:val="20"/>
                <w:szCs w:val="20"/>
                <w:lang w:val="en-GB"/>
              </w:rPr>
            </w:pPr>
          </w:p>
        </w:tc>
        <w:tc>
          <w:tcPr>
            <w:tcW w:w="3095" w:type="pct"/>
            <w:gridSpan w:val="3"/>
            <w:tcBorders>
              <w:bottom w:val="single" w:sz="4" w:space="0" w:color="auto"/>
            </w:tcBorders>
            <w:vAlign w:val="bottom"/>
          </w:tcPr>
          <w:p w14:paraId="064E50F4" w14:textId="77777777" w:rsidR="00650259" w:rsidRPr="00CD789A" w:rsidRDefault="00650259" w:rsidP="007F7B5D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6BECDDF4" w14:textId="77777777" w:rsidTr="00E64954">
        <w:trPr>
          <w:trHeight w:val="1342"/>
        </w:trPr>
        <w:tc>
          <w:tcPr>
            <w:tcW w:w="1905" w:type="pct"/>
            <w:gridSpan w:val="2"/>
            <w:vAlign w:val="bottom"/>
          </w:tcPr>
          <w:p w14:paraId="2F057C37" w14:textId="77777777" w:rsidR="00E920E5" w:rsidRPr="00E920E5" w:rsidRDefault="00E920E5" w:rsidP="00E920E5">
            <w:pPr>
              <w:pStyle w:val="NormalIndent"/>
              <w:rPr>
                <w:b/>
                <w:bCs/>
                <w:sz w:val="20"/>
                <w:szCs w:val="20"/>
                <w:lang w:val="en-GB"/>
              </w:rPr>
            </w:pPr>
            <w:r w:rsidRPr="00E920E5">
              <w:rPr>
                <w:b/>
                <w:bCs/>
                <w:sz w:val="20"/>
                <w:szCs w:val="20"/>
                <w:lang w:val="en-GB"/>
              </w:rPr>
              <w:t xml:space="preserve">Pets </w:t>
            </w:r>
          </w:p>
          <w:p w14:paraId="007B0866" w14:textId="77777777" w:rsidR="00E920E5" w:rsidRPr="00E920E5" w:rsidRDefault="00E920E5" w:rsidP="00E920E5">
            <w:pPr>
              <w:pStyle w:val="NormalIndent"/>
              <w:rPr>
                <w:i/>
                <w:iCs/>
                <w:sz w:val="20"/>
                <w:szCs w:val="20"/>
                <w:lang w:val="en-GB"/>
              </w:rPr>
            </w:pPr>
            <w:r w:rsidRPr="00E920E5">
              <w:rPr>
                <w:i/>
                <w:iCs/>
                <w:sz w:val="20"/>
                <w:szCs w:val="20"/>
                <w:lang w:val="en-GB"/>
              </w:rPr>
              <w:t>Please give details of all pets who will be living at property:</w:t>
            </w:r>
          </w:p>
          <w:p w14:paraId="407C35FE" w14:textId="69ECFC1F" w:rsidR="00650259" w:rsidRPr="00CD789A" w:rsidRDefault="00650259" w:rsidP="00F52451">
            <w:pPr>
              <w:pStyle w:val="NormalIndent"/>
              <w:rPr>
                <w:sz w:val="20"/>
                <w:szCs w:val="20"/>
                <w:lang w:val="en-GB"/>
              </w:rPr>
            </w:pPr>
          </w:p>
        </w:tc>
        <w:tc>
          <w:tcPr>
            <w:tcW w:w="309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031A1" w14:textId="77777777" w:rsidR="00650259" w:rsidRPr="00CD789A" w:rsidRDefault="00650259" w:rsidP="007F7B5D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039D850C" w14:textId="77777777" w:rsidTr="00E64954">
        <w:trPr>
          <w:trHeight w:val="52"/>
        </w:trPr>
        <w:tc>
          <w:tcPr>
            <w:tcW w:w="5000" w:type="pct"/>
            <w:gridSpan w:val="5"/>
            <w:shd w:val="clear" w:color="auto" w:fill="auto"/>
          </w:tcPr>
          <w:p w14:paraId="6F78AD4E" w14:textId="77777777" w:rsidR="00650259" w:rsidRPr="00CD789A" w:rsidRDefault="00650259" w:rsidP="00977F99">
            <w:pPr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</w:p>
        </w:tc>
      </w:tr>
      <w:tr w:rsidR="0090596C" w:rsidRPr="00CD789A" w14:paraId="72887AA7" w14:textId="77777777" w:rsidTr="00E64954">
        <w:trPr>
          <w:trHeight w:val="361"/>
        </w:trPr>
        <w:tc>
          <w:tcPr>
            <w:tcW w:w="5000" w:type="pct"/>
            <w:gridSpan w:val="5"/>
            <w:shd w:val="clear" w:color="auto" w:fill="731F1C" w:themeFill="accent5"/>
          </w:tcPr>
          <w:p w14:paraId="4D05CCA3" w14:textId="436414B5" w:rsidR="00650259" w:rsidRPr="00CD789A" w:rsidRDefault="00E920E5" w:rsidP="0090596C">
            <w:pPr>
              <w:pStyle w:val="Heading1"/>
              <w:rPr>
                <w:sz w:val="20"/>
                <w:szCs w:val="20"/>
                <w:lang w:val="en-GB"/>
              </w:rPr>
            </w:pPr>
            <w:bookmarkStart w:id="1" w:name="_Hlk521325947"/>
            <w:r w:rsidRPr="00CD789A">
              <w:rPr>
                <w:sz w:val="20"/>
                <w:szCs w:val="20"/>
                <w:lang w:val="en-GB"/>
              </w:rPr>
              <w:t>Financial / Employment Information</w:t>
            </w:r>
          </w:p>
        </w:tc>
      </w:tr>
      <w:bookmarkEnd w:id="1"/>
      <w:tr w:rsidR="00650259" w:rsidRPr="00CD789A" w14:paraId="7BADAAB0" w14:textId="77777777" w:rsidTr="00E64954">
        <w:trPr>
          <w:trHeight w:val="979"/>
        </w:trPr>
        <w:tc>
          <w:tcPr>
            <w:tcW w:w="1905" w:type="pct"/>
            <w:gridSpan w:val="2"/>
            <w:vAlign w:val="bottom"/>
          </w:tcPr>
          <w:p w14:paraId="5F8EA97C" w14:textId="77777777" w:rsidR="00E920E5" w:rsidRPr="00E920E5" w:rsidRDefault="00E920E5" w:rsidP="00E920E5">
            <w:pPr>
              <w:pStyle w:val="NormalIndent"/>
              <w:rPr>
                <w:b/>
                <w:bCs/>
                <w:sz w:val="20"/>
                <w:szCs w:val="20"/>
                <w:lang w:val="en-GB"/>
              </w:rPr>
            </w:pPr>
            <w:r w:rsidRPr="00E920E5">
              <w:rPr>
                <w:b/>
                <w:bCs/>
                <w:sz w:val="20"/>
                <w:szCs w:val="20"/>
                <w:lang w:val="en-GB"/>
              </w:rPr>
              <w:t>Current workplace(s) of employment</w:t>
            </w:r>
          </w:p>
          <w:p w14:paraId="78D65904" w14:textId="077FCC75" w:rsidR="00650259" w:rsidRPr="00CD789A" w:rsidRDefault="00E920E5" w:rsidP="00F52451">
            <w:pPr>
              <w:pStyle w:val="NormalIndent"/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>Applicant 1</w:t>
            </w:r>
          </w:p>
        </w:tc>
        <w:tc>
          <w:tcPr>
            <w:tcW w:w="3095" w:type="pct"/>
            <w:gridSpan w:val="3"/>
            <w:tcBorders>
              <w:bottom w:val="single" w:sz="4" w:space="0" w:color="auto"/>
            </w:tcBorders>
            <w:vAlign w:val="bottom"/>
          </w:tcPr>
          <w:p w14:paraId="5221F480" w14:textId="77777777" w:rsidR="00650259" w:rsidRPr="00CD789A" w:rsidRDefault="00650259" w:rsidP="007F7B5D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CD789A" w14:paraId="465BACD7" w14:textId="77777777" w:rsidTr="00E64954">
        <w:trPr>
          <w:trHeight w:val="361"/>
        </w:trPr>
        <w:tc>
          <w:tcPr>
            <w:tcW w:w="1905" w:type="pct"/>
            <w:gridSpan w:val="2"/>
            <w:vAlign w:val="bottom"/>
          </w:tcPr>
          <w:p w14:paraId="507A1A1F" w14:textId="277B86A5" w:rsidR="00650259" w:rsidRPr="00CD789A" w:rsidRDefault="00E920E5" w:rsidP="00F52451">
            <w:pPr>
              <w:pStyle w:val="NormalIndent"/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>Applicant 2</w:t>
            </w:r>
          </w:p>
        </w:tc>
        <w:tc>
          <w:tcPr>
            <w:tcW w:w="309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48FE96" w14:textId="77777777" w:rsidR="00650259" w:rsidRPr="00CD789A" w:rsidRDefault="00650259" w:rsidP="007F7B5D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C229B6" w:rsidRPr="00356159" w14:paraId="28327E54" w14:textId="77777777" w:rsidTr="00E64954">
        <w:trPr>
          <w:trHeight w:val="361"/>
        </w:trPr>
        <w:tc>
          <w:tcPr>
            <w:tcW w:w="1905" w:type="pct"/>
            <w:gridSpan w:val="2"/>
            <w:vAlign w:val="bottom"/>
          </w:tcPr>
          <w:p w14:paraId="460280C2" w14:textId="4D7026E0" w:rsidR="00650259" w:rsidRPr="00CD789A" w:rsidRDefault="00E920E5" w:rsidP="00F52451">
            <w:pPr>
              <w:pStyle w:val="NormalIndent"/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>Income#1</w:t>
            </w:r>
          </w:p>
        </w:tc>
        <w:tc>
          <w:tcPr>
            <w:tcW w:w="11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126558" w14:textId="77777777" w:rsidR="00650259" w:rsidRPr="00CD789A" w:rsidRDefault="00650259" w:rsidP="007F7B5D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  <w:tc>
          <w:tcPr>
            <w:tcW w:w="843" w:type="pct"/>
            <w:tcBorders>
              <w:top w:val="single" w:sz="4" w:space="0" w:color="auto"/>
            </w:tcBorders>
            <w:vAlign w:val="bottom"/>
          </w:tcPr>
          <w:p w14:paraId="01C6DD21" w14:textId="5D9694B3" w:rsidR="00650259" w:rsidRPr="00CD789A" w:rsidRDefault="00E920E5" w:rsidP="00F52451">
            <w:pPr>
              <w:rPr>
                <w:sz w:val="20"/>
                <w:szCs w:val="20"/>
                <w:lang w:val="en-GB"/>
              </w:rPr>
            </w:pPr>
            <w:r w:rsidRPr="00CD789A">
              <w:rPr>
                <w:sz w:val="20"/>
                <w:szCs w:val="20"/>
                <w:lang w:val="en-GB"/>
              </w:rPr>
              <w:t>Income#2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1DEDA4" w14:textId="77777777" w:rsidR="00650259" w:rsidRPr="00CD789A" w:rsidRDefault="00650259" w:rsidP="007F7B5D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356159" w14:paraId="526C1FB7" w14:textId="77777777" w:rsidTr="00E64954">
        <w:trPr>
          <w:trHeight w:val="88"/>
        </w:trPr>
        <w:tc>
          <w:tcPr>
            <w:tcW w:w="1905" w:type="pct"/>
            <w:gridSpan w:val="2"/>
            <w:vAlign w:val="bottom"/>
          </w:tcPr>
          <w:p w14:paraId="055894C8" w14:textId="77777777" w:rsidR="00650259" w:rsidRPr="00356159" w:rsidRDefault="00650259" w:rsidP="0090596C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095" w:type="pct"/>
            <w:gridSpan w:val="3"/>
            <w:vAlign w:val="bottom"/>
          </w:tcPr>
          <w:p w14:paraId="32506CD6" w14:textId="77777777" w:rsidR="00650259" w:rsidRPr="00356159" w:rsidRDefault="00650259" w:rsidP="0090596C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E677FE" w:rsidRPr="00B158B1" w14:paraId="32B88439" w14:textId="77777777" w:rsidTr="00E64954">
        <w:trPr>
          <w:trHeight w:val="572"/>
        </w:trPr>
        <w:tc>
          <w:tcPr>
            <w:tcW w:w="409" w:type="pct"/>
            <w:vAlign w:val="bottom"/>
          </w:tcPr>
          <w:p w14:paraId="19097E62" w14:textId="1D8BF1AF" w:rsidR="00E677FE" w:rsidRPr="00B158B1" w:rsidRDefault="00E677FE" w:rsidP="00FA48BF">
            <w:pPr>
              <w:spacing w:before="120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4591" w:type="pct"/>
            <w:gridSpan w:val="4"/>
            <w:vAlign w:val="bottom"/>
          </w:tcPr>
          <w:p w14:paraId="1C423358" w14:textId="1CC378DB" w:rsidR="00E677FE" w:rsidRPr="00B158B1" w:rsidRDefault="00E677FE" w:rsidP="00FA48BF">
            <w:pPr>
              <w:spacing w:before="120"/>
              <w:jc w:val="center"/>
              <w:rPr>
                <w:sz w:val="22"/>
                <w:szCs w:val="22"/>
                <w:lang w:val="en-GB"/>
              </w:rPr>
            </w:pPr>
          </w:p>
        </w:tc>
      </w:tr>
    </w:tbl>
    <w:p w14:paraId="6722FEDD" w14:textId="53D4686C" w:rsidR="002F1DA3" w:rsidRDefault="00FA48BF" w:rsidP="002F1DA3">
      <w:pPr>
        <w:spacing w:after="0"/>
        <w:jc w:val="center"/>
        <w:rPr>
          <w:rStyle w:val="Hyperlink"/>
          <w:sz w:val="22"/>
          <w:szCs w:val="22"/>
          <w:lang w:val="en-GB"/>
        </w:rPr>
      </w:pPr>
      <w:r w:rsidRPr="00B158B1">
        <w:rPr>
          <w:sz w:val="22"/>
          <w:szCs w:val="22"/>
          <w:lang w:val="en-GB"/>
        </w:rPr>
        <w:t xml:space="preserve">Please email </w:t>
      </w:r>
      <w:hyperlink r:id="rId10" w:history="1">
        <w:r w:rsidRPr="00B158B1">
          <w:rPr>
            <w:rStyle w:val="Hyperlink"/>
            <w:sz w:val="22"/>
            <w:szCs w:val="22"/>
            <w:lang w:val="en-GB"/>
          </w:rPr>
          <w:t>viewings@thepropertyshopcornwall.co.uk</w:t>
        </w:r>
      </w:hyperlink>
      <w:r w:rsidRPr="00B158B1">
        <w:rPr>
          <w:sz w:val="22"/>
          <w:szCs w:val="22"/>
          <w:lang w:val="en-GB"/>
        </w:rPr>
        <w:t xml:space="preserve"> with your completed form</w:t>
      </w:r>
    </w:p>
    <w:sectPr w:rsidR="002F1DA3" w:rsidSect="0035615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B4BAC" w14:textId="77777777" w:rsidR="00E920E5" w:rsidRDefault="00E920E5" w:rsidP="00650259">
      <w:pPr>
        <w:spacing w:after="0" w:line="240" w:lineRule="auto"/>
      </w:pPr>
      <w:r>
        <w:separator/>
      </w:r>
    </w:p>
  </w:endnote>
  <w:endnote w:type="continuationSeparator" w:id="0">
    <w:p w14:paraId="66339909" w14:textId="77777777" w:rsidR="00E920E5" w:rsidRDefault="00E920E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C4A72C-23A6-414E-BF4E-1F9FB19355C5}"/>
    <w:embedBold r:id="rId2" w:fontKey="{5F5D2B97-0875-437D-A925-E00EC0060B3B}"/>
    <w:embedItalic r:id="rId3" w:fontKey="{94CEA14A-8018-44ED-8D6B-AAB84A52AB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E074764-0536-4FA1-9AE0-5CFD15831434}"/>
    <w:embedBold r:id="rId5" w:fontKey="{A38215A4-BCE7-4286-B199-5AC26C41FF02}"/>
    <w:embedItalic r:id="rId6" w:fontKey="{81B36FA8-868F-47CF-AE8A-9AA254AC6E9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4E2B62B-2F97-4795-8B50-B52D9B483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59" w:type="dxa"/>
      <w:tblInd w:w="-610" w:type="dxa"/>
      <w:tblLook w:val="04A0" w:firstRow="1" w:lastRow="0" w:firstColumn="1" w:lastColumn="0" w:noHBand="0" w:noVBand="1"/>
    </w:tblPr>
    <w:tblGrid>
      <w:gridCol w:w="222"/>
      <w:gridCol w:w="10037"/>
    </w:tblGrid>
    <w:tr w:rsidR="00E838A4" w:rsidRPr="00356159" w14:paraId="21D2495B" w14:textId="77777777" w:rsidTr="00E838A4">
      <w:trPr>
        <w:trHeight w:val="1572"/>
      </w:trPr>
      <w:tc>
        <w:tcPr>
          <w:tcW w:w="222" w:type="dxa"/>
          <w:vAlign w:val="center"/>
        </w:tcPr>
        <w:p w14:paraId="1B3C16A2" w14:textId="0A39051B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10037" w:type="dxa"/>
          <w:vAlign w:val="center"/>
        </w:tcPr>
        <w:p w14:paraId="6B3D1818" w14:textId="447C0400" w:rsidR="007F7B5D" w:rsidRPr="00356159" w:rsidRDefault="00115A8B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  <w:r>
            <w:rPr>
              <w:noProof/>
              <w:sz w:val="18"/>
              <w:szCs w:val="24"/>
              <w:lang w:val="en-GB"/>
            </w:rPr>
            <w:drawing>
              <wp:inline distT="0" distB="0" distL="0" distR="0" wp14:anchorId="64B25960" wp14:editId="5E58EB0D">
                <wp:extent cx="5731510" cy="1096645"/>
                <wp:effectExtent l="0" t="0" r="2540" b="8255"/>
                <wp:docPr id="17962100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621005" name="Picture 17962100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1096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54EC9F" w14:textId="14980A05" w:rsidR="0090596C" w:rsidRPr="00356159" w:rsidRDefault="0090596C" w:rsidP="007F7B5D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225A7" w14:textId="77777777" w:rsidR="00E920E5" w:rsidRDefault="00E920E5" w:rsidP="00650259">
      <w:pPr>
        <w:spacing w:after="0" w:line="240" w:lineRule="auto"/>
      </w:pPr>
      <w:r>
        <w:separator/>
      </w:r>
    </w:p>
  </w:footnote>
  <w:footnote w:type="continuationSeparator" w:id="0">
    <w:p w14:paraId="436E8A40" w14:textId="77777777" w:rsidR="00E920E5" w:rsidRDefault="00E920E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82" w:type="dxa"/>
      <w:tblInd w:w="-422" w:type="dxa"/>
      <w:tblLook w:val="04A0" w:firstRow="1" w:lastRow="0" w:firstColumn="1" w:lastColumn="0" w:noHBand="0" w:noVBand="1"/>
    </w:tblPr>
    <w:tblGrid>
      <w:gridCol w:w="2124"/>
      <w:gridCol w:w="7558"/>
    </w:tblGrid>
    <w:tr w:rsidR="0090596C" w14:paraId="5CB63CF5" w14:textId="77777777" w:rsidTr="000B1044">
      <w:trPr>
        <w:trHeight w:val="498"/>
      </w:trPr>
      <w:tc>
        <w:tcPr>
          <w:tcW w:w="2124" w:type="dxa"/>
          <w:vAlign w:val="center"/>
        </w:tcPr>
        <w:bookmarkStart w:id="2" w:name="_Hlk521325785"/>
        <w:p w14:paraId="0D2EB334" w14:textId="6FCDD730" w:rsidR="0090596C" w:rsidRDefault="00E920E5" w:rsidP="0090596C">
          <w:pPr>
            <w:pStyle w:val="Header"/>
            <w:ind w:left="-108"/>
          </w:pPr>
          <w:r>
            <w:rPr>
              <w:color w:val="0000FF"/>
            </w:rPr>
            <w:fldChar w:fldCharType="begin"/>
          </w:r>
          <w:r>
            <w:rPr>
              <w:color w:val="0000FF"/>
            </w:rPr>
            <w:instrText xml:space="preserve"> INCLUDEPICTURE "https://www.thepropertyshopcornwall.co.uk/templates/expertagent-res3/images/logo.png" \* MERGEFORMATINET </w:instrText>
          </w:r>
          <w:r>
            <w:rPr>
              <w:color w:val="0000FF"/>
            </w:rPr>
            <w:fldChar w:fldCharType="separate"/>
          </w:r>
          <w:r w:rsidR="00E838A4">
            <w:rPr>
              <w:color w:val="0000FF"/>
            </w:rPr>
            <w:fldChar w:fldCharType="begin"/>
          </w:r>
          <w:r w:rsidR="00E838A4">
            <w:rPr>
              <w:color w:val="0000FF"/>
            </w:rPr>
            <w:instrText xml:space="preserve"> INCLUDEPICTURE  "https://www.thepropertyshopcornwall.co.uk/templates/expertagent-res3/images/logo.png" \* MERGEFORMATINET </w:instrText>
          </w:r>
          <w:r w:rsidR="00E838A4">
            <w:rPr>
              <w:color w:val="0000FF"/>
            </w:rPr>
            <w:fldChar w:fldCharType="separate"/>
          </w:r>
          <w:r w:rsidR="00115A8B">
            <w:rPr>
              <w:color w:val="0000FF"/>
            </w:rPr>
            <w:fldChar w:fldCharType="begin"/>
          </w:r>
          <w:r w:rsidR="00115A8B">
            <w:rPr>
              <w:color w:val="0000FF"/>
            </w:rPr>
            <w:instrText xml:space="preserve"> INCLUDEPICTURE  "https://www.thepropertyshopcornwall.co.uk/templates/expertagent-res3/images/logo.png" \* MERGEFORMATINET </w:instrText>
          </w:r>
          <w:r w:rsidR="00115A8B">
            <w:rPr>
              <w:color w:val="0000FF"/>
            </w:rPr>
            <w:fldChar w:fldCharType="separate"/>
          </w:r>
          <w:r w:rsidR="00054BB5">
            <w:rPr>
              <w:color w:val="0000FF"/>
            </w:rPr>
            <w:fldChar w:fldCharType="begin"/>
          </w:r>
          <w:r w:rsidR="00054BB5">
            <w:rPr>
              <w:color w:val="0000FF"/>
            </w:rPr>
            <w:instrText xml:space="preserve"> </w:instrText>
          </w:r>
          <w:r w:rsidR="00054BB5">
            <w:rPr>
              <w:color w:val="0000FF"/>
            </w:rPr>
            <w:instrText>INCLUDEPICTURE  "https://www.thepropertyshopcornwall.co.uk/templates/expertagent-res3/images/logo.png" \* MERGEFORMATINET</w:instrText>
          </w:r>
          <w:r w:rsidR="00054BB5">
            <w:rPr>
              <w:color w:val="0000FF"/>
            </w:rPr>
            <w:instrText xml:space="preserve"> </w:instrText>
          </w:r>
          <w:r w:rsidR="00054BB5">
            <w:rPr>
              <w:color w:val="0000FF"/>
            </w:rPr>
            <w:fldChar w:fldCharType="separate"/>
          </w:r>
          <w:r w:rsidR="00E64954">
            <w:rPr>
              <w:color w:val="0000FF"/>
            </w:rPr>
            <w:pict w14:anchorId="1AA02E1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Image result for the property shop bodmin" style="width:92.25pt;height:53.25pt" o:button="t">
                <v:imagedata r:id="rId1" r:href="rId2"/>
              </v:shape>
            </w:pict>
          </w:r>
          <w:r w:rsidR="00054BB5">
            <w:rPr>
              <w:color w:val="0000FF"/>
            </w:rPr>
            <w:fldChar w:fldCharType="end"/>
          </w:r>
          <w:r w:rsidR="00115A8B">
            <w:rPr>
              <w:color w:val="0000FF"/>
            </w:rPr>
            <w:fldChar w:fldCharType="end"/>
          </w:r>
          <w:r w:rsidR="00E838A4">
            <w:rPr>
              <w:color w:val="0000FF"/>
            </w:rPr>
            <w:fldChar w:fldCharType="end"/>
          </w:r>
          <w:r>
            <w:rPr>
              <w:color w:val="0000FF"/>
            </w:rPr>
            <w:fldChar w:fldCharType="end"/>
          </w:r>
        </w:p>
      </w:tc>
      <w:tc>
        <w:tcPr>
          <w:tcW w:w="7558" w:type="dxa"/>
          <w:vAlign w:val="center"/>
        </w:tcPr>
        <w:p w14:paraId="539D82F8" w14:textId="439E7CA9" w:rsidR="0090596C" w:rsidRPr="0090596C" w:rsidRDefault="00E920E5" w:rsidP="000B1044">
          <w:pPr>
            <w:pStyle w:val="Header"/>
            <w:jc w:val="both"/>
          </w:pPr>
          <w:r>
            <w:t>Letting Application Form</w:t>
          </w:r>
          <w:r w:rsidR="000B1044">
            <w:drawing>
              <wp:inline distT="0" distB="0" distL="0" distR="0" wp14:anchorId="322140F4" wp14:editId="6112DC10">
                <wp:extent cx="1314000" cy="680400"/>
                <wp:effectExtent l="95250" t="209550" r="76835" b="215265"/>
                <wp:docPr id="11426824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268246" name="Picture 11426824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000" cy="68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564D6D2D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50451301">
    <w:abstractNumId w:val="11"/>
  </w:num>
  <w:num w:numId="2" w16cid:durableId="1453593696">
    <w:abstractNumId w:val="7"/>
  </w:num>
  <w:num w:numId="3" w16cid:durableId="164592907">
    <w:abstractNumId w:val="15"/>
  </w:num>
  <w:num w:numId="4" w16cid:durableId="1227572136">
    <w:abstractNumId w:val="12"/>
  </w:num>
  <w:num w:numId="5" w16cid:durableId="159467997">
    <w:abstractNumId w:val="13"/>
  </w:num>
  <w:num w:numId="6" w16cid:durableId="630479489">
    <w:abstractNumId w:val="19"/>
  </w:num>
  <w:num w:numId="7" w16cid:durableId="1567570924">
    <w:abstractNumId w:val="6"/>
  </w:num>
  <w:num w:numId="8" w16cid:durableId="983850563">
    <w:abstractNumId w:val="10"/>
  </w:num>
  <w:num w:numId="9" w16cid:durableId="650985706">
    <w:abstractNumId w:val="17"/>
  </w:num>
  <w:num w:numId="10" w16cid:durableId="86006281">
    <w:abstractNumId w:val="1"/>
  </w:num>
  <w:num w:numId="11" w16cid:durableId="1717318161">
    <w:abstractNumId w:val="5"/>
  </w:num>
  <w:num w:numId="12" w16cid:durableId="1445341831">
    <w:abstractNumId w:val="0"/>
  </w:num>
  <w:num w:numId="13" w16cid:durableId="1517573787">
    <w:abstractNumId w:val="2"/>
  </w:num>
  <w:num w:numId="14" w16cid:durableId="1109813098">
    <w:abstractNumId w:val="9"/>
  </w:num>
  <w:num w:numId="15" w16cid:durableId="1383824837">
    <w:abstractNumId w:val="8"/>
  </w:num>
  <w:num w:numId="16" w16cid:durableId="2011181412">
    <w:abstractNumId w:val="16"/>
  </w:num>
  <w:num w:numId="17" w16cid:durableId="2124884767">
    <w:abstractNumId w:val="3"/>
  </w:num>
  <w:num w:numId="18" w16cid:durableId="1456408980">
    <w:abstractNumId w:val="21"/>
  </w:num>
  <w:num w:numId="19" w16cid:durableId="1183592475">
    <w:abstractNumId w:val="18"/>
  </w:num>
  <w:num w:numId="20" w16cid:durableId="468548687">
    <w:abstractNumId w:val="14"/>
  </w:num>
  <w:num w:numId="21" w16cid:durableId="738601958">
    <w:abstractNumId w:val="20"/>
  </w:num>
  <w:num w:numId="22" w16cid:durableId="12958677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E5"/>
    <w:rsid w:val="00027AA2"/>
    <w:rsid w:val="000456E1"/>
    <w:rsid w:val="00052382"/>
    <w:rsid w:val="0006568A"/>
    <w:rsid w:val="00076F0F"/>
    <w:rsid w:val="00084253"/>
    <w:rsid w:val="000B1044"/>
    <w:rsid w:val="000D1F49"/>
    <w:rsid w:val="00115A8B"/>
    <w:rsid w:val="001727CA"/>
    <w:rsid w:val="002928D0"/>
    <w:rsid w:val="002C56E6"/>
    <w:rsid w:val="002F1DA3"/>
    <w:rsid w:val="00356159"/>
    <w:rsid w:val="00361E11"/>
    <w:rsid w:val="003B4744"/>
    <w:rsid w:val="003F0847"/>
    <w:rsid w:val="0040090B"/>
    <w:rsid w:val="0046302A"/>
    <w:rsid w:val="00464F93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D3E86"/>
    <w:rsid w:val="007F7B5D"/>
    <w:rsid w:val="0082043E"/>
    <w:rsid w:val="00836129"/>
    <w:rsid w:val="0086616C"/>
    <w:rsid w:val="008E203A"/>
    <w:rsid w:val="0090596C"/>
    <w:rsid w:val="0091229C"/>
    <w:rsid w:val="00940E73"/>
    <w:rsid w:val="0098597D"/>
    <w:rsid w:val="009F619A"/>
    <w:rsid w:val="009F6DDE"/>
    <w:rsid w:val="00A370A8"/>
    <w:rsid w:val="00B158B1"/>
    <w:rsid w:val="00BD4753"/>
    <w:rsid w:val="00BD5CB1"/>
    <w:rsid w:val="00BE62EE"/>
    <w:rsid w:val="00C003BA"/>
    <w:rsid w:val="00C229B6"/>
    <w:rsid w:val="00C46878"/>
    <w:rsid w:val="00CB4A51"/>
    <w:rsid w:val="00CD4532"/>
    <w:rsid w:val="00CD47B0"/>
    <w:rsid w:val="00CD70CE"/>
    <w:rsid w:val="00CD789A"/>
    <w:rsid w:val="00CE6104"/>
    <w:rsid w:val="00CE7918"/>
    <w:rsid w:val="00D16163"/>
    <w:rsid w:val="00DB3FAD"/>
    <w:rsid w:val="00DE4022"/>
    <w:rsid w:val="00E139C4"/>
    <w:rsid w:val="00E61C09"/>
    <w:rsid w:val="00E64954"/>
    <w:rsid w:val="00E677FE"/>
    <w:rsid w:val="00E838A4"/>
    <w:rsid w:val="00E920E5"/>
    <w:rsid w:val="00EB3B58"/>
    <w:rsid w:val="00EC7359"/>
    <w:rsid w:val="00EE3054"/>
    <w:rsid w:val="00F00606"/>
    <w:rsid w:val="00F01256"/>
    <w:rsid w:val="00F52451"/>
    <w:rsid w:val="00FA48BF"/>
    <w:rsid w:val="00FC7475"/>
    <w:rsid w:val="00FE5DA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427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A4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viewings@thepropertyshopcornwall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https://www.thepropertyshopcornwall.co.uk/templates/expertagent-res3/images/logo.png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2024-02-29T14:06:00Z</dcterms:created>
  <dcterms:modified xsi:type="dcterms:W3CDTF">2024-03-01T16:58:00Z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